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1E7E" w:rsidRDefault="007F52C6" w:rsidP="00C56299">
      <w:pPr>
        <w:pStyle w:val="ESUCP-Body12pt"/>
      </w:pPr>
      <w:bookmarkStart w:id="0" w:name="_GoBack"/>
      <w:r w:rsidRPr="00C56299">
        <w:rPr>
          <w:noProof/>
        </w:rPr>
        <w:drawing>
          <wp:anchor distT="0" distB="0" distL="114300" distR="114300" simplePos="0" relativeHeight="251658240" behindDoc="1" locked="0" layoutInCell="1" allowOverlap="1" wp14:anchorId="7A222B5F" wp14:editId="0BE6D6FF">
            <wp:simplePos x="0" y="0"/>
            <wp:positionH relativeFrom="page">
              <wp:align>right</wp:align>
            </wp:positionH>
            <wp:positionV relativeFrom="page">
              <wp:posOffset>-12700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mily_Peer_Support_Event_1027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204337" w:rsidRPr="0020433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908AA6" wp14:editId="4C23DD7E">
                <wp:simplePos x="0" y="0"/>
                <wp:positionH relativeFrom="column">
                  <wp:posOffset>-374650</wp:posOffset>
                </wp:positionH>
                <wp:positionV relativeFrom="paragraph">
                  <wp:posOffset>5975350</wp:posOffset>
                </wp:positionV>
                <wp:extent cx="1263650" cy="11430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590895624"/>
                              <w:picture/>
                            </w:sdtPr>
                            <w:sdtEndPr/>
                            <w:sdtContent>
                              <w:p w:rsidR="00204337" w:rsidRPr="00C56299" w:rsidRDefault="00026CF7" w:rsidP="00204337">
                                <w:pPr>
                                  <w:pStyle w:val="ESUCP-Body16p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1045210" cy="1045210"/>
                                      <wp:effectExtent l="0" t="0" r="2540" b="2540"/>
                                      <wp:docPr id="7" name="Picture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7" name="Holly-020423-Registration.pn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045210" cy="10452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08AA6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29.5pt;margin-top:470.5pt;width:99.5pt;height:9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" fillcolor="white [3201]" stroked="f" strokeweight=".5pt">
                <v:textbox>
                  <w:txbxContent>
                    <w:sdt>
                      <w:sdtPr>
                        <w:id w:val="590895624"/>
                        <w:picture/>
                      </w:sdtPr>
                      <w:sdtEndPr/>
                      <w:sdtContent>
                        <w:p w:rsidR="00204337" w:rsidRPr="00C56299" w:rsidRDefault="00026CF7" w:rsidP="00204337">
                          <w:pPr>
                            <w:pStyle w:val="ESUCP-Body16p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45210" cy="1045210"/>
                                <wp:effectExtent l="0" t="0" r="2540" b="254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Holly-020423-Registration.png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45210" cy="10452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204337" w:rsidRPr="0020433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F506CA" wp14:editId="511228F5">
                <wp:simplePos x="0" y="0"/>
                <wp:positionH relativeFrom="column">
                  <wp:posOffset>-361950</wp:posOffset>
                </wp:positionH>
                <wp:positionV relativeFrom="paragraph">
                  <wp:posOffset>4502150</wp:posOffset>
                </wp:positionV>
                <wp:extent cx="1263650" cy="11430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937182077"/>
                              <w:picture/>
                            </w:sdtPr>
                            <w:sdtEndPr/>
                            <w:sdtContent>
                              <w:p w:rsidR="00204337" w:rsidRPr="00C56299" w:rsidRDefault="00026CF7" w:rsidP="00204337">
                                <w:pPr>
                                  <w:pStyle w:val="ESUCP-Body16p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1045210" cy="1045210"/>
                                      <wp:effectExtent l="0" t="0" r="2540" b="2540"/>
                                      <wp:docPr id="6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Holly-020423-Event_Link.png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045210" cy="10452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506CA" id="Text Box 12" o:spid="_x0000_s1027" type="#_x0000_t202" style="position:absolute;margin-left:-28.5pt;margin-top:354.5pt;width:99.5pt;height:9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" fillcolor="white [3201]" stroked="f" strokeweight=".5pt">
                <v:textbox>
                  <w:txbxContent>
                    <w:sdt>
                      <w:sdtPr>
                        <w:id w:val="937182077"/>
                        <w:picture/>
                      </w:sdtPr>
                      <w:sdtEndPr/>
                      <w:sdtContent>
                        <w:p w:rsidR="00204337" w:rsidRPr="00C56299" w:rsidRDefault="00026CF7" w:rsidP="00204337">
                          <w:pPr>
                            <w:pStyle w:val="ESUCP-Body16p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45210" cy="1045210"/>
                                <wp:effectExtent l="0" t="0" r="2540" b="254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Holly-020423-Event_Link.png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45210" cy="10452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204337" w:rsidRPr="00C5629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A13F9" wp14:editId="3D9D108C">
                <wp:simplePos x="0" y="0"/>
                <wp:positionH relativeFrom="column">
                  <wp:posOffset>-539750</wp:posOffset>
                </wp:positionH>
                <wp:positionV relativeFrom="paragraph">
                  <wp:posOffset>2330450</wp:posOffset>
                </wp:positionV>
                <wp:extent cx="3194050" cy="762000"/>
                <wp:effectExtent l="0" t="0" r="635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05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56299" w:rsidRDefault="007F52C6" w:rsidP="00204337">
                            <w:pPr>
                              <w:pStyle w:val="ESUCP-Body16pt"/>
                            </w:pPr>
                            <w:r>
                              <w:t>Virtual Support Group</w:t>
                            </w:r>
                          </w:p>
                          <w:p w:rsidR="007F52C6" w:rsidRPr="00204337" w:rsidRDefault="007F52C6" w:rsidP="00204337">
                            <w:pPr>
                              <w:pStyle w:val="ESUCP-Body16pt"/>
                            </w:pPr>
                            <w:r>
                              <w:t>First Saturday of the Month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A13F9" id="Text Box 2" o:spid="_x0000_s1028" type="#_x0000_t202" style="position:absolute;margin-left:-42.5pt;margin-top:183.5pt;width:251.5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" fillcolor="white [3201]" stroked="f" strokeweight=".5pt">
                <v:textbox>
                  <w:txbxContent>
                    <w:p w:rsidR="00C56299" w:rsidRDefault="007F52C6" w:rsidP="00204337">
                      <w:pPr>
                        <w:pStyle w:val="ESUCP-Body16pt"/>
                      </w:pPr>
                      <w:r>
                        <w:t>Virtual Support Group</w:t>
                      </w:r>
                    </w:p>
                    <w:p w:rsidR="007F52C6" w:rsidRPr="00204337" w:rsidRDefault="007F52C6" w:rsidP="00204337">
                      <w:pPr>
                        <w:pStyle w:val="ESUCP-Body16pt"/>
                      </w:pPr>
                      <w:r>
                        <w:t>First Saturday of the Month</w:t>
                      </w:r>
                    </w:p>
                  </w:txbxContent>
                </v:textbox>
              </v:shape>
            </w:pict>
          </mc:Fallback>
        </mc:AlternateContent>
      </w:r>
      <w:r w:rsidR="00204337" w:rsidRPr="00C5629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90A393" wp14:editId="40E01AA4">
                <wp:simplePos x="0" y="0"/>
                <wp:positionH relativeFrom="column">
                  <wp:posOffset>-546100</wp:posOffset>
                </wp:positionH>
                <wp:positionV relativeFrom="paragraph">
                  <wp:posOffset>7372350</wp:posOffset>
                </wp:positionV>
                <wp:extent cx="3092450" cy="81280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56299" w:rsidRPr="00C56299" w:rsidRDefault="00C56299" w:rsidP="00C56299">
                            <w:pPr>
                              <w:pStyle w:val="ESUCP-Body16pt"/>
                            </w:pPr>
                            <w:r w:rsidRPr="00C56299">
                              <w:t>Melinda Rhodes</w:t>
                            </w:r>
                          </w:p>
                          <w:p w:rsidR="00C56299" w:rsidRPr="00C56299" w:rsidRDefault="00C56299" w:rsidP="00C56299">
                            <w:pPr>
                              <w:pStyle w:val="ESUCP-Body16pt"/>
                            </w:pPr>
                            <w:r w:rsidRPr="00C56299">
                              <w:t>252-670-0559</w:t>
                            </w:r>
                          </w:p>
                          <w:p w:rsidR="00C56299" w:rsidRPr="00C56299" w:rsidRDefault="00C56299" w:rsidP="00C56299">
                            <w:pPr>
                              <w:pStyle w:val="ESUCP-Body12pt"/>
                            </w:pPr>
                            <w:r w:rsidRPr="00C56299">
                              <w:t>melinda.rhodes@eastersealsucp.com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0A393" id="Text Box 5" o:spid="_x0000_s1029" type="#_x0000_t202" style="position:absolute;margin-left:-43pt;margin-top:580.5pt;width:243.5pt;height:6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" fillcolor="white [3201]" stroked="f" strokeweight=".5pt">
                <v:textbox>
                  <w:txbxContent>
                    <w:p w:rsidR="00C56299" w:rsidRPr="00C56299" w:rsidRDefault="00C56299" w:rsidP="00C56299">
                      <w:pPr>
                        <w:pStyle w:val="ESUCP-Body16pt"/>
                      </w:pPr>
                      <w:r w:rsidRPr="00C56299">
                        <w:t>Melinda Rhodes</w:t>
                      </w:r>
                    </w:p>
                    <w:p w:rsidR="00C56299" w:rsidRPr="00C56299" w:rsidRDefault="00C56299" w:rsidP="00C56299">
                      <w:pPr>
                        <w:pStyle w:val="ESUCP-Body16pt"/>
                      </w:pPr>
                      <w:r w:rsidRPr="00C56299">
                        <w:t>252-670-0559</w:t>
                      </w:r>
                    </w:p>
                    <w:p w:rsidR="00C56299" w:rsidRPr="00C56299" w:rsidRDefault="00C56299" w:rsidP="00C56299">
                      <w:pPr>
                        <w:pStyle w:val="ESUCP-Body12pt"/>
                      </w:pPr>
                      <w:r w:rsidRPr="00C56299">
                        <w:t>melinda.rhodes@eastersealsucp.com</w:t>
                      </w:r>
                    </w:p>
                  </w:txbxContent>
                </v:textbox>
              </v:shape>
            </w:pict>
          </mc:Fallback>
        </mc:AlternateContent>
      </w:r>
      <w:r w:rsidR="00204337" w:rsidRPr="00C5629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6AD00E" wp14:editId="4CBC980E">
                <wp:simplePos x="0" y="0"/>
                <wp:positionH relativeFrom="column">
                  <wp:posOffset>-533400</wp:posOffset>
                </wp:positionH>
                <wp:positionV relativeFrom="paragraph">
                  <wp:posOffset>3517900</wp:posOffset>
                </wp:positionV>
                <wp:extent cx="3092450" cy="663575"/>
                <wp:effectExtent l="0" t="0" r="0" b="31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66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52C6" w:rsidRDefault="007F52C6" w:rsidP="00C56299">
                            <w:pPr>
                              <w:pStyle w:val="ESUCP-Body16pt"/>
                            </w:pPr>
                            <w:r>
                              <w:t>2-4-2023 (Next meeting)</w:t>
                            </w:r>
                          </w:p>
                          <w:p w:rsidR="007F52C6" w:rsidRDefault="007F52C6" w:rsidP="00C56299">
                            <w:pPr>
                              <w:pStyle w:val="ESUCP-Body16pt"/>
                            </w:pPr>
                            <w:r>
                              <w:t>10:00am-11:30am</w:t>
                            </w:r>
                          </w:p>
                          <w:p w:rsidR="007F52C6" w:rsidRPr="00C56299" w:rsidRDefault="007F52C6" w:rsidP="00C56299">
                            <w:pPr>
                              <w:pStyle w:val="ESUCP-Body16p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AD00E" id="Text Box 3" o:spid="_x0000_s1030" type="#_x0000_t202" style="position:absolute;margin-left:-42pt;margin-top:277pt;width:243.5pt;height:52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" fillcolor="white [3201]" stroked="f" strokeweight=".5pt">
                <v:textbox>
                  <w:txbxContent>
                    <w:p w:rsidR="007F52C6" w:rsidRDefault="007F52C6" w:rsidP="00C56299">
                      <w:pPr>
                        <w:pStyle w:val="ESUCP-Body16pt"/>
                      </w:pPr>
                      <w:r>
                        <w:t>2-4-2023 (Next meeting)</w:t>
                      </w:r>
                    </w:p>
                    <w:p w:rsidR="007F52C6" w:rsidRDefault="007F52C6" w:rsidP="00C56299">
                      <w:pPr>
                        <w:pStyle w:val="ESUCP-Body16pt"/>
                      </w:pPr>
                      <w:r>
                        <w:t>10:00am-11:30am</w:t>
                      </w:r>
                    </w:p>
                    <w:p w:rsidR="007F52C6" w:rsidRPr="00C56299" w:rsidRDefault="007F52C6" w:rsidP="00C56299">
                      <w:pPr>
                        <w:pStyle w:val="ESUCP-Body16pt"/>
                      </w:pPr>
                    </w:p>
                  </w:txbxContent>
                </v:textbox>
              </v:shape>
            </w:pict>
          </mc:Fallback>
        </mc:AlternateContent>
      </w:r>
    </w:p>
    <w:sectPr w:rsidR="00611E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B239BB"/>
    <w:multiLevelType w:val="hybridMultilevel"/>
    <w:tmpl w:val="669A8FF6"/>
    <w:lvl w:ilvl="0" w:tplc="2822FAAE">
      <w:start w:val="1"/>
      <w:numFmt w:val="bullet"/>
      <w:pStyle w:val="ESUCP-BulletPoin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formatting="1" w:enforcement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F32"/>
    <w:rsid w:val="00026CF7"/>
    <w:rsid w:val="00090F32"/>
    <w:rsid w:val="00204337"/>
    <w:rsid w:val="003E778A"/>
    <w:rsid w:val="00611E7E"/>
    <w:rsid w:val="00693D44"/>
    <w:rsid w:val="006C250D"/>
    <w:rsid w:val="007A2F07"/>
    <w:rsid w:val="007F52C6"/>
    <w:rsid w:val="00C56299"/>
    <w:rsid w:val="00F51767"/>
    <w:rsid w:val="00FA6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5CF8F2"/>
  <w15:chartTrackingRefBased/>
  <w15:docId w15:val="{02F6137C-4E56-4817-A3B3-40639910B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</w:latentStyles>
  <w:style w:type="paragraph" w:default="1" w:styleId="Normal">
    <w:name w:val="Normal"/>
    <w:qFormat/>
    <w:rsid w:val="00C562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SUCP-Body12pt">
    <w:name w:val="ESUCP - Body 12 pt"/>
    <w:basedOn w:val="Normal"/>
    <w:link w:val="ESUCP-Body12ptChar"/>
    <w:qFormat/>
    <w:rsid w:val="007A2F07"/>
    <w:pPr>
      <w:suppressAutoHyphens/>
      <w:autoSpaceDE w:val="0"/>
      <w:autoSpaceDN w:val="0"/>
      <w:adjustRightInd w:val="0"/>
      <w:spacing w:after="0" w:line="240" w:lineRule="auto"/>
      <w:textAlignment w:val="center"/>
    </w:pPr>
    <w:rPr>
      <w:rFonts w:ascii="Arial" w:hAnsi="Arial" w:cs="Arial"/>
      <w:color w:val="000000"/>
      <w:sz w:val="24"/>
      <w:szCs w:val="24"/>
    </w:rPr>
  </w:style>
  <w:style w:type="character" w:customStyle="1" w:styleId="ESUCP-Body12ptChar">
    <w:name w:val="ESUCP - Body 12 pt Char"/>
    <w:basedOn w:val="DefaultParagraphFont"/>
    <w:link w:val="ESUCP-Body12pt"/>
    <w:rsid w:val="007A2F07"/>
    <w:rPr>
      <w:rFonts w:ascii="Arial" w:hAnsi="Arial" w:cs="Arial"/>
      <w:color w:val="000000"/>
      <w:sz w:val="24"/>
      <w:szCs w:val="24"/>
    </w:rPr>
  </w:style>
  <w:style w:type="paragraph" w:customStyle="1" w:styleId="ESUCP-BulletPoints">
    <w:name w:val="ESUCP - Bullet Points"/>
    <w:basedOn w:val="ListParagraph"/>
    <w:link w:val="ESUCP-BulletPointsChar"/>
    <w:qFormat/>
    <w:locked/>
    <w:rsid w:val="007A2F07"/>
    <w:pPr>
      <w:numPr>
        <w:numId w:val="1"/>
      </w:numPr>
      <w:spacing w:line="240" w:lineRule="auto"/>
    </w:pPr>
    <w:rPr>
      <w:rFonts w:ascii="Arial" w:hAnsi="Arial" w:cs="Arial"/>
      <w:sz w:val="28"/>
      <w:szCs w:val="28"/>
    </w:rPr>
  </w:style>
  <w:style w:type="character" w:customStyle="1" w:styleId="ESUCP-BulletPointsChar">
    <w:name w:val="ESUCP - Bullet Points Char"/>
    <w:basedOn w:val="DefaultParagraphFont"/>
    <w:link w:val="ESUCP-BulletPoints"/>
    <w:rsid w:val="007A2F07"/>
    <w:rPr>
      <w:rFonts w:ascii="Arial" w:hAnsi="Arial" w:cs="Arial"/>
      <w:sz w:val="28"/>
      <w:szCs w:val="28"/>
    </w:rPr>
  </w:style>
  <w:style w:type="paragraph" w:styleId="ListParagraph">
    <w:name w:val="List Paragraph"/>
    <w:basedOn w:val="Normal"/>
    <w:uiPriority w:val="34"/>
    <w:qFormat/>
    <w:locked/>
    <w:rsid w:val="007A2F07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locked/>
    <w:rsid w:val="00C56299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ESUCP-Body16pt">
    <w:name w:val="ESUCP - Body 16 pt"/>
    <w:basedOn w:val="ESUCP-Body12pt"/>
    <w:link w:val="ESUCP-Body16ptChar"/>
    <w:qFormat/>
    <w:rsid w:val="00C56299"/>
    <w:rPr>
      <w:sz w:val="32"/>
    </w:rPr>
  </w:style>
  <w:style w:type="character" w:customStyle="1" w:styleId="ESUCP-Body16ptChar">
    <w:name w:val="ESUCP - Body 16 pt Char"/>
    <w:basedOn w:val="ESUCP-Body12ptChar"/>
    <w:link w:val="ESUCP-Body16pt"/>
    <w:rsid w:val="00C56299"/>
    <w:rPr>
      <w:rFonts w:ascii="Arial" w:hAnsi="Arial" w:cs="Arial"/>
      <w:color w:val="000000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linda.rhodes\Downloads\FPS_VirtualSupportGroup%20Saturday%202-4-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BB8D57C4C75645A10C0A844884F045" ma:contentTypeVersion="11" ma:contentTypeDescription="Create a new document." ma:contentTypeScope="" ma:versionID="9ff94249fd2feafaaca9b97680cfb4c5">
  <xsd:schema xmlns:xsd="http://www.w3.org/2001/XMLSchema" xmlns:xs="http://www.w3.org/2001/XMLSchema" xmlns:p="http://schemas.microsoft.com/office/2006/metadata/properties" xmlns:ns2="9b9b6907-ae21-4254-9cdf-5a5478a7d07d" xmlns:ns3="af830653-1a90-4e78-84d9-213b319f1610" targetNamespace="http://schemas.microsoft.com/office/2006/metadata/properties" ma:root="true" ma:fieldsID="ed7c35b7a5767b70fd9d7acf51169db2" ns2:_="" ns3:_="">
    <xsd:import namespace="9b9b6907-ae21-4254-9cdf-5a5478a7d07d"/>
    <xsd:import namespace="af830653-1a90-4e78-84d9-213b319f16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9b6907-ae21-4254-9cdf-5a5478a7d0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3bab516-1ec1-4c4e-b3b4-6fff396e37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30653-1a90-4e78-84d9-213b319f161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fe328b8-c9d3-4175-a555-1e2821eaef46}" ma:internalName="TaxCatchAll" ma:showField="CatchAllData" ma:web="af830653-1a90-4e78-84d9-213b319f16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f830653-1a90-4e78-84d9-213b319f1610" xsi:nil="true"/>
    <lcf76f155ced4ddcb4097134ff3c332f xmlns="9b9b6907-ae21-4254-9cdf-5a5478a7d07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4588EE5-5C72-4C67-A977-3DB4CDF2C2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9b6907-ae21-4254-9cdf-5a5478a7d07d"/>
    <ds:schemaRef ds:uri="af830653-1a90-4e78-84d9-213b319f16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EA8E9B-BB41-4B91-A0D3-45469E46BB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F242B0-173F-47F9-A023-F890400620F9}">
  <ds:schemaRefs>
    <ds:schemaRef ds:uri="http://schemas.microsoft.com/office/2006/metadata/properties"/>
    <ds:schemaRef ds:uri="http://schemas.microsoft.com/office/infopath/2007/PartnerControls"/>
    <ds:schemaRef ds:uri="af830653-1a90-4e78-84d9-213b319f1610"/>
    <ds:schemaRef ds:uri="9b9b6907-ae21-4254-9cdf-5a5478a7d07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FPS_VirtualSupportGroup Saturday 2-4-23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EasterSealsUCP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Melinda Rhodes</dc:creator>
  <cp:keywords/>
  <dc:description/>
  <cp:lastModifiedBy>Melinda Rhodes</cp:lastModifiedBy>
  <cp:revision>2</cp:revision>
  <dcterms:created xsi:type="dcterms:W3CDTF">2023-01-25T17:56:00Z</dcterms:created>
  <dcterms:modified xsi:type="dcterms:W3CDTF">2023-01-25T17:56:00Z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0x01010063BB8D57C4C75645A10C0A844884F045</vt:lpwstr>
  </property>
</Properties>
</file>